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0A" w:rsidRDefault="00DE7B0A">
      <w:pPr>
        <w:spacing w:line="70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</w:p>
    <w:p w:rsidR="00DE7B0A" w:rsidRDefault="00DE7B0A">
      <w:pPr>
        <w:spacing w:line="70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  <w:t>对于竞买人资格的要求</w:t>
      </w:r>
    </w:p>
    <w:p w:rsidR="00DE7B0A" w:rsidRDefault="00DE7B0A">
      <w:pPr>
        <w:spacing w:line="700" w:lineRule="exact"/>
        <w:jc w:val="left"/>
        <w:rPr>
          <w:rFonts w:ascii="Times New Roman" w:eastAsia="仿宋_GB2312" w:hAnsi="Times New Roman" w:cs="Times New Roman"/>
          <w:color w:val="000000"/>
          <w:sz w:val="44"/>
          <w:szCs w:val="44"/>
        </w:rPr>
      </w:pPr>
    </w:p>
    <w:p w:rsidR="00DE7B0A" w:rsidRDefault="00DE7B0A" w:rsidP="007B54EF">
      <w:pPr>
        <w:spacing w:line="700" w:lineRule="exact"/>
        <w:ind w:firstLineChars="200" w:firstLine="3168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意向竞买人为自然人应提供有效居民身份证，意向为法人应提供单位营业执照，法定代表人身份证或被委托人的身份证及单位授权委托书。</w:t>
      </w:r>
    </w:p>
    <w:p w:rsidR="00DE7B0A" w:rsidRDefault="00DE7B0A">
      <w:pPr>
        <w:spacing w:line="700" w:lineRule="exact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DE7B0A" w:rsidRDefault="00DE7B0A">
      <w:pPr>
        <w:spacing w:line="700" w:lineRule="exact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DE7B0A" w:rsidRDefault="00DE7B0A" w:rsidP="007B54EF">
      <w:pPr>
        <w:spacing w:line="700" w:lineRule="exact"/>
        <w:ind w:firstLineChars="1400" w:firstLine="3168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涟水</w:t>
      </w:r>
      <w:r w:rsidRPr="007B54EF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住房公积金</w:t>
      </w:r>
      <w:r w:rsidRPr="003B1E33"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管理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服务中心</w:t>
      </w:r>
    </w:p>
    <w:p w:rsidR="00DE7B0A" w:rsidRDefault="00DE7B0A" w:rsidP="000A447A">
      <w:pPr>
        <w:spacing w:line="700" w:lineRule="exact"/>
        <w:ind w:firstLineChars="1600" w:firstLine="31680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2026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9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月</w:t>
      </w:r>
      <w:bookmarkStart w:id="0" w:name="_GoBack"/>
      <w:bookmarkEnd w:id="0"/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</w:t>
      </w:r>
      <w:r>
        <w:rPr>
          <w:rFonts w:ascii="Times New Roman" w:eastAsia="仿宋_GB2312" w:hAnsi="Times New Roman" w:cs="仿宋_GB2312" w:hint="eastAsia"/>
          <w:color w:val="000000"/>
          <w:sz w:val="32"/>
          <w:szCs w:val="32"/>
        </w:rPr>
        <w:t>日</w:t>
      </w:r>
    </w:p>
    <w:sectPr w:rsidR="00DE7B0A" w:rsidSect="008B42CD">
      <w:pgSz w:w="11906" w:h="16838"/>
      <w:pgMar w:top="2041" w:right="1531" w:bottom="2041" w:left="1531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B0A" w:rsidRDefault="00DE7B0A" w:rsidP="00CA326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E7B0A" w:rsidRDefault="00DE7B0A" w:rsidP="00CA326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B0A" w:rsidRDefault="00DE7B0A" w:rsidP="00CA326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E7B0A" w:rsidRDefault="00DE7B0A" w:rsidP="00CA326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TZhMDhiNGE3YmE0NjBmYzZkNzUzMjhmMzcwZjY0N2UifQ=="/>
  </w:docVars>
  <w:rsids>
    <w:rsidRoot w:val="002C2FF4"/>
    <w:rsid w:val="000A447A"/>
    <w:rsid w:val="000D21E9"/>
    <w:rsid w:val="0022677F"/>
    <w:rsid w:val="00245562"/>
    <w:rsid w:val="002C2FF4"/>
    <w:rsid w:val="003B1E33"/>
    <w:rsid w:val="003F4C01"/>
    <w:rsid w:val="00433A9E"/>
    <w:rsid w:val="004E72C6"/>
    <w:rsid w:val="00512D34"/>
    <w:rsid w:val="005C0A1F"/>
    <w:rsid w:val="005D063F"/>
    <w:rsid w:val="005D7CE9"/>
    <w:rsid w:val="006903F5"/>
    <w:rsid w:val="007401B5"/>
    <w:rsid w:val="00775607"/>
    <w:rsid w:val="007828A9"/>
    <w:rsid w:val="007B54EF"/>
    <w:rsid w:val="007B7E1A"/>
    <w:rsid w:val="00812A95"/>
    <w:rsid w:val="0082082C"/>
    <w:rsid w:val="00835234"/>
    <w:rsid w:val="0085087E"/>
    <w:rsid w:val="0088067D"/>
    <w:rsid w:val="008B42CD"/>
    <w:rsid w:val="00915868"/>
    <w:rsid w:val="00A01CC2"/>
    <w:rsid w:val="00A37268"/>
    <w:rsid w:val="00AB5759"/>
    <w:rsid w:val="00AD6355"/>
    <w:rsid w:val="00BC6C68"/>
    <w:rsid w:val="00BD1D5C"/>
    <w:rsid w:val="00C66687"/>
    <w:rsid w:val="00CA326A"/>
    <w:rsid w:val="00D57D58"/>
    <w:rsid w:val="00DC7BAF"/>
    <w:rsid w:val="00DE7B0A"/>
    <w:rsid w:val="00F96E3E"/>
    <w:rsid w:val="4162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2CD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CA32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A326A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CA32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326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15</Words>
  <Characters>86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lenovo</cp:lastModifiedBy>
  <cp:revision>13</cp:revision>
  <dcterms:created xsi:type="dcterms:W3CDTF">2021-10-09T00:59:00Z</dcterms:created>
  <dcterms:modified xsi:type="dcterms:W3CDTF">2026-08-31T23:52:00Z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D7E70E48494B4FD7BFE74A8D7279C550</vt:lpwstr>
  </property>
</Properties>
</file>